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DC" w:rsidRDefault="00802B50" w:rsidP="00915347">
      <w:pPr>
        <w:jc w:val="center"/>
      </w:pPr>
      <w:bookmarkStart w:id="0" w:name="_GoBack"/>
      <w:bookmarkEnd w:id="0"/>
      <w:r>
        <w:rPr>
          <w:noProof/>
          <w:lang w:eastAsia="ru-RU"/>
        </w:rPr>
        <w:pict>
          <v:rect id="Прямоугольник 15" o:spid="_x0000_s1050" style="position:absolute;left:0;text-align:left;margin-left:630.3pt;margin-top:278.7pt;width:135pt;height:91.5pt;z-index:251613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" fillcolor="#4f81bd" strokecolor="#385d8a" strokeweight="2pt">
            <v:path arrowok="t"/>
            <v:textbox>
              <w:txbxContent>
                <w:p w:rsidR="005073E9" w:rsidRDefault="005073E9" w:rsidP="00603CA4">
                  <w:pPr>
                    <w:spacing w:after="0" w:line="240" w:lineRule="auto"/>
                    <w:jc w:val="center"/>
                  </w:pPr>
                  <w:r>
                    <w:t>Секретарь</w:t>
                  </w:r>
                </w:p>
                <w:p w:rsidR="00803EFE" w:rsidRDefault="00AC7047" w:rsidP="00603CA4">
                  <w:pPr>
                    <w:spacing w:after="0" w:line="240" w:lineRule="auto"/>
                    <w:jc w:val="center"/>
                  </w:pPr>
                  <w:r>
                    <w:t>Ткач Н.П.</w:t>
                  </w:r>
                </w:p>
                <w:p w:rsidR="00EB46F8" w:rsidRDefault="00EF18E3" w:rsidP="00EB46F8">
                  <w:pPr>
                    <w:spacing w:after="0" w:line="240" w:lineRule="auto"/>
                    <w:jc w:val="center"/>
                  </w:pPr>
                  <w:r>
                    <w:t>Тел.36-12-0</w:t>
                  </w:r>
                  <w:r w:rsidR="00EB46F8">
                    <w:t>5</w:t>
                  </w:r>
                </w:p>
                <w:p w:rsidR="00EB46F8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t>П.г.т.Н.Мактама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ул.Некрасова</w:t>
                  </w:r>
                  <w:proofErr w:type="spellEnd"/>
                  <w:r>
                    <w:t>, д.2</w:t>
                  </w:r>
                </w:p>
                <w:p w:rsidR="00EB46F8" w:rsidRPr="008518E4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lang w:val="en-US"/>
                    </w:rPr>
                    <w:t>edu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tatar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  <w:p w:rsidR="00603CA4" w:rsidRDefault="00603CA4" w:rsidP="00603CA4">
                  <w:pPr>
                    <w:spacing w:after="0" w:line="240" w:lineRule="auto"/>
                    <w:jc w:val="center"/>
                  </w:pPr>
                </w:p>
                <w:p w:rsidR="00603CA4" w:rsidRDefault="00603CA4" w:rsidP="00603CA4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515.55pt;margin-top:370.2pt;width:159.75pt;height:30.75pt;z-index:251782144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left:0;text-align:left;margin-left:515.55pt;margin-top:370.2pt;width:74.25pt;height:78.75pt;z-index:251781120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60" type="#_x0000_t32" style="position:absolute;left:0;text-align:left;margin-left:97.8pt;margin-top:357.45pt;width:180pt;height:43.5pt;z-index:25177907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9" type="#_x0000_t32" style="position:absolute;left:0;text-align:left;margin-left:67.05pt;margin-top:357.45pt;width:30.75pt;height:48pt;flip:x;z-index:251778048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left:0;text-align:left;margin-left:430.05pt;margin-top:252.4pt;width:258.75pt;height:21.8pt;z-index:251777024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left:0;text-align:left;margin-left:370.05pt;margin-top:252.4pt;width:105.75pt;height:21.8pt;z-index:251776000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left:0;text-align:left;margin-left:328.05pt;margin-top:252.4pt;width:14.25pt;height:26.3pt;flip:x;z-index:251774976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left:0;text-align:left;margin-left:115.8pt;margin-top:252.4pt;width:226.5pt;height:21.8pt;flip:x;z-index:251773952" o:connectortype="straight" strokecolor="#4f81bd [3204]">
            <v:stroke endarrow="block"/>
          </v:shape>
        </w:pict>
      </w:r>
      <w:r>
        <w:rPr>
          <w:noProof/>
          <w:lang w:eastAsia="ru-RU"/>
        </w:rPr>
        <w:pict>
          <v:rect id="Прямоугольник 21" o:spid="_x0000_s1035" style="position:absolute;left:0;text-align:left;margin-left:223.05pt;margin-top:405.45pt;width:111.75pt;height:60pt;z-index:251633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" fillcolor="#4f81bd" strokecolor="#385d8a" strokeweight="2pt">
            <v:path arrowok="t"/>
            <v:textbox>
              <w:txbxContent>
                <w:p w:rsidR="00594F98" w:rsidRDefault="00594F98" w:rsidP="00594F98">
                  <w:pPr>
                    <w:jc w:val="center"/>
                  </w:pPr>
                  <w:r>
                    <w:t>Преподаватели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" o:spid="_x0000_s1036" style="position:absolute;left:0;text-align:left;margin-left:23.55pt;margin-top:405.45pt;width:115.5pt;height:60pt;z-index:251631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" fillcolor="#4f81bd" strokecolor="#385d8a" strokeweight="2pt">
            <v:path arrowok="t"/>
            <v:textbox>
              <w:txbxContent>
                <w:p w:rsidR="00594F98" w:rsidRDefault="00594F98" w:rsidP="00594F98">
                  <w:pPr>
                    <w:jc w:val="center"/>
                  </w:pPr>
                  <w:r>
                    <w:t>Заведующие отделениями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4" style="position:absolute;left:0;text-align:left;margin-left:630.3pt;margin-top:405.45pt;width:111.75pt;height:30.75pt;z-index:251772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" fillcolor="#4f81bd" strokecolor="#385d8a" strokeweight="2pt">
            <v:path arrowok="t"/>
            <v:textbox>
              <w:txbxContent>
                <w:p w:rsidR="00603CA4" w:rsidRDefault="00603CA4" w:rsidP="00603CA4">
                  <w:pPr>
                    <w:jc w:val="center"/>
                  </w:pPr>
                  <w:r>
                    <w:t>Библиотекарь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9" o:spid="_x0000_s1029" style="position:absolute;left:0;text-align:left;margin-left:457.05pt;margin-top:448.95pt;width:300.75pt;height:45.75pt;z-index:251629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" fillcolor="#4f81bd" strokecolor="#385d8a" strokeweight="2pt">
            <v:path arrowok="t"/>
            <v:textbox>
              <w:txbxContent>
                <w:p w:rsidR="00594F98" w:rsidRDefault="00594F98" w:rsidP="00594F98">
                  <w:pPr>
                    <w:jc w:val="center"/>
                  </w:pPr>
                  <w:r>
                    <w:t>Уборщики служебных помещений, гардеробщики, сторожа, дворник, электрик</w:t>
                  </w:r>
                  <w:r w:rsidR="00603CA4">
                    <w:t>, плотник, сантехник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2" style="position:absolute;left:0;text-align:left;margin-left:424.05pt;margin-top:278.7pt;width:189pt;height:91.5pt;z-index:2517708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" fillcolor="#4f81bd" strokecolor="#385d8a" strokeweight="2pt">
            <v:path arrowok="t"/>
            <v:textbox>
              <w:txbxContent>
                <w:p w:rsidR="008518E4" w:rsidRDefault="00EB46F8" w:rsidP="008518E4">
                  <w:pPr>
                    <w:spacing w:after="0" w:line="240" w:lineRule="auto"/>
                    <w:jc w:val="center"/>
                  </w:pPr>
                  <w:r>
                    <w:t>Зав.</w:t>
                  </w:r>
                  <w:r w:rsidR="008518E4">
                    <w:t xml:space="preserve"> </w:t>
                  </w:r>
                  <w:r w:rsidR="00603CA4">
                    <w:t>хозяйственной</w:t>
                  </w:r>
                  <w:r>
                    <w:t xml:space="preserve"> </w:t>
                  </w:r>
                  <w:r w:rsidR="00603CA4">
                    <w:t>части</w:t>
                  </w:r>
                </w:p>
                <w:p w:rsidR="008518E4" w:rsidRPr="00803EFE" w:rsidRDefault="00EB46F8" w:rsidP="008518E4">
                  <w:pPr>
                    <w:spacing w:after="0" w:line="240" w:lineRule="auto"/>
                    <w:jc w:val="center"/>
                  </w:pPr>
                  <w:proofErr w:type="spellStart"/>
                  <w:r>
                    <w:t>Мазилина</w:t>
                  </w:r>
                  <w:proofErr w:type="spellEnd"/>
                  <w:r>
                    <w:t xml:space="preserve"> И.Н.</w:t>
                  </w:r>
                </w:p>
                <w:p w:rsidR="00EB46F8" w:rsidRDefault="00EF18E3" w:rsidP="00EB46F8">
                  <w:pPr>
                    <w:spacing w:after="0" w:line="240" w:lineRule="auto"/>
                    <w:jc w:val="center"/>
                  </w:pPr>
                  <w:r>
                    <w:t>Тел.36-12-0</w:t>
                  </w:r>
                  <w:r w:rsidR="00EB46F8">
                    <w:t>5</w:t>
                  </w:r>
                </w:p>
                <w:p w:rsidR="00EB46F8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t>П.г.т.Н.Мактама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ул.Некрасова</w:t>
                  </w:r>
                  <w:proofErr w:type="spellEnd"/>
                  <w:r>
                    <w:t>, д.2</w:t>
                  </w:r>
                </w:p>
                <w:p w:rsidR="00EB46F8" w:rsidRPr="008518E4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lang w:val="en-US"/>
                    </w:rPr>
                    <w:t>edu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tatar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  <w:p w:rsidR="008518E4" w:rsidRDefault="008518E4" w:rsidP="008518E4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" o:spid="_x0000_s1027" style="position:absolute;left:0;text-align:left;margin-left:223.05pt;margin-top:278.7pt;width:189pt;height:91.5pt;z-index:2516019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" fillcolor="#4f81bd" strokecolor="#385d8a" strokeweight="2pt">
            <v:path arrowok="t"/>
            <v:textbox>
              <w:txbxContent>
                <w:p w:rsidR="00594F98" w:rsidRDefault="008518E4" w:rsidP="008518E4">
                  <w:pPr>
                    <w:spacing w:after="0" w:line="240" w:lineRule="auto"/>
                    <w:jc w:val="center"/>
                  </w:pPr>
                  <w:r>
                    <w:t>Зам. директора по воспитательной работе</w:t>
                  </w:r>
                </w:p>
                <w:p w:rsidR="008518E4" w:rsidRDefault="00AC7047" w:rsidP="008518E4">
                  <w:pPr>
                    <w:spacing w:after="0" w:line="240" w:lineRule="auto"/>
                    <w:jc w:val="center"/>
                  </w:pPr>
                  <w:proofErr w:type="spellStart"/>
                  <w:r>
                    <w:t>Зарипова</w:t>
                  </w:r>
                  <w:proofErr w:type="spellEnd"/>
                  <w:r>
                    <w:t xml:space="preserve"> Л.Г.</w:t>
                  </w:r>
                </w:p>
                <w:p w:rsidR="00EB46F8" w:rsidRDefault="00EF18E3" w:rsidP="00EB46F8">
                  <w:pPr>
                    <w:spacing w:after="0" w:line="240" w:lineRule="auto"/>
                    <w:jc w:val="center"/>
                  </w:pPr>
                  <w:r>
                    <w:t>Тел.36-12-0</w:t>
                  </w:r>
                  <w:r w:rsidR="00EB46F8">
                    <w:t>5</w:t>
                  </w:r>
                </w:p>
                <w:p w:rsidR="00EB46F8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t>П.г.т.Н.Мактама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ул.Некрасова</w:t>
                  </w:r>
                  <w:proofErr w:type="spellEnd"/>
                  <w:r>
                    <w:t>, д.2</w:t>
                  </w:r>
                </w:p>
                <w:p w:rsidR="00EB46F8" w:rsidRPr="008518E4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lang w:val="en-US"/>
                    </w:rPr>
                    <w:t>edu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tatar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  <w:p w:rsidR="008518E4" w:rsidRDefault="008518E4" w:rsidP="008518E4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" o:spid="_x0000_s1028" style="position:absolute;left:0;text-align:left;margin-left:22.8pt;margin-top:278.7pt;width:191.25pt;height:78.75pt;z-index:251583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" fillcolor="#4f81bd" strokecolor="#385d8a" strokeweight="2pt">
            <v:path arrowok="t"/>
            <v:textbox>
              <w:txbxContent>
                <w:p w:rsidR="00594F98" w:rsidRDefault="008518E4" w:rsidP="008518E4">
                  <w:pPr>
                    <w:spacing w:after="0" w:line="240" w:lineRule="auto"/>
                    <w:jc w:val="center"/>
                  </w:pPr>
                  <w:r>
                    <w:t>Зам. директора по учебной части</w:t>
                  </w:r>
                </w:p>
                <w:p w:rsidR="008518E4" w:rsidRDefault="00EB46F8" w:rsidP="008518E4">
                  <w:pPr>
                    <w:spacing w:after="0" w:line="240" w:lineRule="auto"/>
                    <w:jc w:val="center"/>
                  </w:pPr>
                  <w:r>
                    <w:t>Сафиуллина О.П.</w:t>
                  </w:r>
                </w:p>
                <w:p w:rsidR="00EB46F8" w:rsidRDefault="00EB46F8" w:rsidP="00EB46F8">
                  <w:pPr>
                    <w:spacing w:after="0" w:line="240" w:lineRule="auto"/>
                    <w:jc w:val="center"/>
                  </w:pPr>
                  <w:r>
                    <w:t>Тел.36-12-05</w:t>
                  </w:r>
                </w:p>
                <w:p w:rsidR="00EB46F8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t>П.г.т.Н.Мактама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ул.Некрасова</w:t>
                  </w:r>
                  <w:proofErr w:type="spellEnd"/>
                  <w:r>
                    <w:t>, д.2</w:t>
                  </w:r>
                </w:p>
                <w:p w:rsidR="00EB46F8" w:rsidRPr="008518E4" w:rsidRDefault="00EB46F8" w:rsidP="00EB46F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lang w:val="en-US"/>
                    </w:rPr>
                    <w:t>edu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tatar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  <w:p w:rsidR="008518E4" w:rsidRPr="008518E4" w:rsidRDefault="008518E4" w:rsidP="008518E4">
                  <w:pPr>
                    <w:spacing w:after="0" w:line="240" w:lineRule="auto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34" style="position:absolute;left:0;text-align:left;margin-left:259.05pt;margin-top:175.15pt;width:227.25pt;height:77.25pt;z-index:251552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" fillcolor="#4f81bd" strokecolor="#385d8a" strokeweight="2pt">
            <v:path arrowok="t"/>
            <v:textbox>
              <w:txbxContent>
                <w:p w:rsidR="00915347" w:rsidRDefault="00915347" w:rsidP="008518E4">
                  <w:pPr>
                    <w:spacing w:after="0" w:line="240" w:lineRule="auto"/>
                    <w:jc w:val="center"/>
                  </w:pPr>
                  <w:r>
                    <w:t>Директор</w:t>
                  </w:r>
                </w:p>
                <w:p w:rsidR="008518E4" w:rsidRDefault="00EB46F8" w:rsidP="008518E4">
                  <w:pPr>
                    <w:spacing w:after="0" w:line="240" w:lineRule="auto"/>
                    <w:jc w:val="center"/>
                  </w:pPr>
                  <w:r>
                    <w:t>Каримова А.С.</w:t>
                  </w:r>
                </w:p>
                <w:p w:rsidR="008518E4" w:rsidRDefault="00EB46F8" w:rsidP="008518E4">
                  <w:pPr>
                    <w:spacing w:after="0" w:line="240" w:lineRule="auto"/>
                    <w:jc w:val="center"/>
                  </w:pPr>
                  <w:r>
                    <w:t>Тел.36-12-75</w:t>
                  </w:r>
                </w:p>
                <w:p w:rsidR="008518E4" w:rsidRDefault="00EB46F8" w:rsidP="008518E4">
                  <w:pPr>
                    <w:spacing w:after="0" w:line="240" w:lineRule="auto"/>
                    <w:jc w:val="center"/>
                  </w:pPr>
                  <w:proofErr w:type="spellStart"/>
                  <w:r>
                    <w:t>П.г.т.Н.Мактама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</w:t>
                  </w:r>
                  <w:r w:rsidR="008518E4">
                    <w:t>л.</w:t>
                  </w:r>
                  <w:r>
                    <w:t>Некрасова</w:t>
                  </w:r>
                  <w:proofErr w:type="spellEnd"/>
                  <w:r>
                    <w:t>, д.2</w:t>
                  </w:r>
                </w:p>
                <w:p w:rsidR="008518E4" w:rsidRPr="008518E4" w:rsidRDefault="008518E4" w:rsidP="008518E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lang w:val="en-US"/>
                    </w:rPr>
                    <w:t>edu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tatar</w:t>
                  </w:r>
                  <w:proofErr w:type="spellEnd"/>
                  <w:r w:rsidRPr="008518E4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5" o:spid="_x0000_s1048" type="#_x0000_t32" style="position:absolute;left:0;text-align:left;margin-left:191.55pt;margin-top:213.45pt;width:67.5pt;height:10.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24" o:spid="_x0000_s1047" type="#_x0000_t32" style="position:absolute;left:0;text-align:left;margin-left:196.05pt;margin-top:131.7pt;width:63pt;height:81.75pt;flip:x y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rect id="Прямоугольник 8" o:spid="_x0000_s1030" style="position:absolute;left:0;text-align:left;margin-left:7.05pt;margin-top:207.45pt;width:179.25pt;height:25.5pt;z-index:251574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" fillcolor="#4f81bd" strokecolor="#385d8a" strokeweight="2pt">
            <v:path arrowok="t"/>
            <v:textbox>
              <w:txbxContent>
                <w:p w:rsidR="00594F98" w:rsidRDefault="00594F98" w:rsidP="00594F98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31" style="position:absolute;left:0;text-align:left;margin-left:19.05pt;margin-top:106.2pt;width:172.5pt;height:36.75pt;z-index:251564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" fillcolor="#4f81bd" strokecolor="#385d8a" strokeweight="2pt">
            <v:path arrowok="t"/>
            <v:textbox>
              <w:txbxContent>
                <w:p w:rsidR="00915347" w:rsidRDefault="00594F98" w:rsidP="00915347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7" o:spid="_x0000_s1042" type="#_x0000_t32" style="position:absolute;left:0;text-align:left;margin-left:486.3pt;margin-top:195.45pt;width:44.25pt;height:9.7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26" o:spid="_x0000_s1041" type="#_x0000_t32" style="position:absolute;left:0;text-align:left;margin-left:486.3pt;margin-top:106.2pt;width:44.25pt;height:99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22" o:spid="_x0000_s1040" type="#_x0000_t32" style="position:absolute;left:0;text-align:left;margin-left:362.55pt;margin-top:131.7pt;width:0;height:36.75pt;z-index:2516387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rect id="Прямоугольник 9" o:spid="_x0000_s1032" style="position:absolute;left:0;text-align:left;margin-left:530.55pt;margin-top:168.45pt;width:170.25pt;height:51.75pt;z-index:251578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" fillcolor="#4f81bd" strokecolor="#385d8a" strokeweight="2pt">
            <v:path arrowok="t"/>
            <v:textbox>
              <w:txbxContent>
                <w:p w:rsidR="00594F98" w:rsidRDefault="00594F98" w:rsidP="00594F98">
                  <w:pPr>
                    <w:jc w:val="center"/>
                  </w:pPr>
                  <w:r>
                    <w:t>Общешкольный родительский комитет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033" style="position:absolute;left:0;text-align:left;margin-left:530.55pt;margin-top:83.7pt;width:170.25pt;height:48pt;z-index:251549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" fillcolor="#4f81bd" strokecolor="#385d8a" strokeweight="2pt">
            <v:path arrowok="t"/>
            <v:textbox>
              <w:txbxContent>
                <w:p w:rsidR="00915347" w:rsidRDefault="00915347" w:rsidP="00915347">
                  <w:pPr>
                    <w:jc w:val="center"/>
                  </w:pPr>
                  <w:r>
                    <w:t>Общее собрание работников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" o:spid="_x0000_s1037" style="position:absolute;left:0;text-align:left;margin-left:251.55pt;margin-top:90.45pt;width:234.75pt;height:41.25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" fillcolor="#4f81bd" strokecolor="#385d8a" strokeweight="2pt">
            <v:path arrowok="t"/>
            <v:textbox>
              <w:txbxContent>
                <w:p w:rsidR="00915347" w:rsidRDefault="00915347" w:rsidP="00915347">
                  <w:pPr>
                    <w:jc w:val="center"/>
                  </w:pPr>
                  <w:r>
                    <w:t>МКУ «</w:t>
                  </w:r>
                  <w:r w:rsidR="005073E9">
                    <w:t>Управление</w:t>
                  </w:r>
                  <w:r>
                    <w:t xml:space="preserve"> культуры </w:t>
                  </w:r>
                  <w:proofErr w:type="spellStart"/>
                  <w:r w:rsidR="005073E9">
                    <w:t>Альметьевского</w:t>
                  </w:r>
                  <w:proofErr w:type="spellEnd"/>
                  <w:r>
                    <w:t xml:space="preserve"> муниципального района РТ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" o:spid="_x0000_s1039" type="#_x0000_t32" style="position:absolute;left:0;text-align:left;margin-left:362.55pt;margin-top:43.2pt;width:0;height:47.25pt;z-index:25164032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" strokecolor="#4a7ebb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rect id="Прямоугольник 1" o:spid="_x0000_s1038" style="position:absolute;left:0;text-align:left;margin-left:139.05pt;margin-top:-11.55pt;width:464.25pt;height:54.75pt;z-index:251639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" fillcolor="#4f81bd" strokecolor="#385d8a" strokeweight="2pt">
            <v:path arrowok="t"/>
            <v:textbox>
              <w:txbxContent>
                <w:p w:rsidR="00915347" w:rsidRDefault="00915347" w:rsidP="00C41F85">
                  <w:pPr>
                    <w:shd w:val="clear" w:color="auto" w:fill="FFFFFF"/>
                    <w:jc w:val="center"/>
                  </w:pPr>
                  <w:r>
                    <w:t>Учредитель</w:t>
                  </w:r>
                </w:p>
                <w:p w:rsidR="00915347" w:rsidRDefault="00915347" w:rsidP="00915347">
                  <w:pPr>
                    <w:jc w:val="center"/>
                  </w:pPr>
                  <w:r>
                    <w:t xml:space="preserve">Исполнительный комитет </w:t>
                  </w:r>
                  <w:proofErr w:type="spellStart"/>
                  <w:r w:rsidR="005073E9">
                    <w:t>Альметьевского</w:t>
                  </w:r>
                  <w:proofErr w:type="spellEnd"/>
                  <w:r>
                    <w:t xml:space="preserve"> муниципального района РТ</w:t>
                  </w:r>
                </w:p>
              </w:txbxContent>
            </v:textbox>
          </v:rect>
        </w:pict>
      </w:r>
    </w:p>
    <w:sectPr w:rsidR="005644DC" w:rsidSect="0091534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B50" w:rsidRDefault="00802B50" w:rsidP="00C41F85">
      <w:pPr>
        <w:spacing w:after="0" w:line="240" w:lineRule="auto"/>
      </w:pPr>
      <w:r>
        <w:separator/>
      </w:r>
    </w:p>
  </w:endnote>
  <w:endnote w:type="continuationSeparator" w:id="0">
    <w:p w:rsidR="00802B50" w:rsidRDefault="00802B50" w:rsidP="00C4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B50" w:rsidRDefault="00802B50" w:rsidP="00C41F85">
      <w:pPr>
        <w:spacing w:after="0" w:line="240" w:lineRule="auto"/>
      </w:pPr>
      <w:r>
        <w:separator/>
      </w:r>
    </w:p>
  </w:footnote>
  <w:footnote w:type="continuationSeparator" w:id="0">
    <w:p w:rsidR="00802B50" w:rsidRDefault="00802B50" w:rsidP="00C4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F85" w:rsidRDefault="00C41F85" w:rsidP="00C41F85">
    <w:pPr>
      <w:pStyle w:val="a5"/>
      <w:jc w:val="center"/>
    </w:pPr>
    <w:r>
      <w:t>СТРУКТУРА И ОРГАНЫ УПРАВЛЕНИЯ М</w:t>
    </w:r>
    <w:r w:rsidR="005073E9">
      <w:t>БОУ ДО</w:t>
    </w:r>
    <w:r>
      <w:t xml:space="preserve"> «ДЕТСКАЯ </w:t>
    </w:r>
    <w:r w:rsidR="00EB46F8">
      <w:t>ШКОЛА ИСКУССТВ №2</w:t>
    </w:r>
    <w:r>
      <w:t>»</w:t>
    </w:r>
    <w:r w:rsidR="005073E9">
      <w:t xml:space="preserve"> АЛЬМЕТЬЕВСКОГО</w:t>
    </w:r>
    <w:r>
      <w:t xml:space="preserve"> МУНИ</w:t>
    </w:r>
    <w:r w:rsidR="005073E9">
      <w:t>Ц</w:t>
    </w:r>
    <w:r>
      <w:t>ИПАЛЬНОГО РАЙОНА РТ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DA5"/>
    <w:rsid w:val="00191CBC"/>
    <w:rsid w:val="002E3ABD"/>
    <w:rsid w:val="005073E9"/>
    <w:rsid w:val="005235A2"/>
    <w:rsid w:val="005644DC"/>
    <w:rsid w:val="00594F98"/>
    <w:rsid w:val="005C3D1C"/>
    <w:rsid w:val="00603CA4"/>
    <w:rsid w:val="00802B50"/>
    <w:rsid w:val="00803EFE"/>
    <w:rsid w:val="0083317A"/>
    <w:rsid w:val="008518E4"/>
    <w:rsid w:val="008C1EFC"/>
    <w:rsid w:val="00915347"/>
    <w:rsid w:val="009300E3"/>
    <w:rsid w:val="00933BF7"/>
    <w:rsid w:val="00977E47"/>
    <w:rsid w:val="009D5DA5"/>
    <w:rsid w:val="00A05E8E"/>
    <w:rsid w:val="00AC7047"/>
    <w:rsid w:val="00C41F85"/>
    <w:rsid w:val="00C46E8E"/>
    <w:rsid w:val="00EA3149"/>
    <w:rsid w:val="00EB46F8"/>
    <w:rsid w:val="00EF18E3"/>
    <w:rsid w:val="00F32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" type="connector" idref="#Прямая со стрелкой 24"/>
        <o:r id="V:Rule2" type="connector" idref="#_x0000_s1058"/>
        <o:r id="V:Rule3" type="connector" idref="#_x0000_s1056"/>
        <o:r id="V:Rule4" type="connector" idref="#Прямая со стрелкой 26"/>
        <o:r id="V:Rule5" type="connector" idref="#_x0000_s1062"/>
        <o:r id="V:Rule6" type="connector" idref="#Прямая со стрелкой 27"/>
        <o:r id="V:Rule7" type="connector" idref="#Прямая со стрелкой 22"/>
        <o:r id="V:Rule8" type="connector" idref="#Прямая со стрелкой 2"/>
        <o:r id="V:Rule9" type="connector" idref="#_x0000_s1057"/>
        <o:r id="V:Rule10" type="connector" idref="#_x0000_s1055"/>
        <o:r id="V:Rule11" type="connector" idref="#_x0000_s1059"/>
        <o:r id="V:Rule12" type="connector" idref="#_x0000_s1063"/>
        <o:r id="V:Rule13" type="connector" idref="#Прямая со стрелкой 25"/>
        <o:r id="V:Rule14" type="connector" idref="#_x0000_s1060"/>
      </o:rules>
    </o:shapelayout>
  </w:shapeDefaults>
  <w:decimalSymbol w:val=","/>
  <w:listSeparator w:val=";"/>
  <w14:docId w14:val="48D5649B"/>
  <w15:docId w15:val="{2868BBE1-981A-4A7D-93BE-1ADEDE28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E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4F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F85"/>
  </w:style>
  <w:style w:type="paragraph" w:styleId="a7">
    <w:name w:val="footer"/>
    <w:basedOn w:val="a"/>
    <w:link w:val="a8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57;&#1074;&#1077;&#1090;&#1083;&#1072;&#1085;&#1072;\Desktop\&#1057;&#1090;&#1088;&#1091;&#1082;&#1090;&#1091;&#1088;&#1072;%20&#1080;%20&#1086;&#1088;&#1075;&#1072;&#1085;&#1099;%20&#1091;&#1087;&#1088;&#1072;&#1074;&#1083;&#1077;&#1085;&#1080;&#1103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Структура и органы управления .dot</Template>
  <TotalTime>39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Admin1</cp:lastModifiedBy>
  <cp:revision>12</cp:revision>
  <cp:lastPrinted>2018-08-23T08:28:00Z</cp:lastPrinted>
  <dcterms:created xsi:type="dcterms:W3CDTF">2018-08-23T08:32:00Z</dcterms:created>
  <dcterms:modified xsi:type="dcterms:W3CDTF">2026-02-20T02:26:00Z</dcterms:modified>
</cp:coreProperties>
</file>